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entelstinklelis"/>
        <w:tblpPr w:leftFromText="180" w:rightFromText="180" w:vertAnchor="page" w:horzAnchor="margin" w:tblpY="44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353"/>
      </w:tblGrid>
      <w:tr w:rsidR="00897FB4" w:rsidRPr="00897FB4" w14:paraId="36395F56" w14:textId="77777777" w:rsidTr="00895609">
        <w:trPr>
          <w:trHeight w:val="8366"/>
          <w:tblHeader/>
        </w:trPr>
        <w:tc>
          <w:tcPr>
            <w:tcW w:w="7353" w:type="dxa"/>
          </w:tcPr>
          <w:p w14:paraId="259ED623" w14:textId="6D220D9F" w:rsidR="00897FB4" w:rsidRPr="00DA738E" w:rsidRDefault="00DA738E" w:rsidP="00895609">
            <w:pPr>
              <w:pStyle w:val="Paantrat"/>
              <w:jc w:val="center"/>
              <w:rPr>
                <w:sz w:val="48"/>
                <w:szCs w:val="48"/>
              </w:rPr>
            </w:pPr>
            <w:r w:rsidRPr="00DA738E">
              <w:rPr>
                <w:sz w:val="48"/>
                <w:szCs w:val="48"/>
              </w:rPr>
              <w:t>STEP 0 – 5 metų vaikų tėveliams</w:t>
            </w:r>
          </w:p>
          <w:p w14:paraId="13D426FB" w14:textId="73378A09" w:rsidR="00897FB4" w:rsidRPr="00DA738E" w:rsidRDefault="00DA738E" w:rsidP="00895609">
            <w:pPr>
              <w:pStyle w:val="Pavadinimas"/>
              <w:jc w:val="center"/>
              <w:rPr>
                <w:sz w:val="32"/>
                <w:szCs w:val="32"/>
              </w:rPr>
            </w:pPr>
            <w:r w:rsidRPr="00DA738E">
              <w:rPr>
                <w:sz w:val="32"/>
                <w:szCs w:val="32"/>
              </w:rPr>
              <w:t>Efektyvios tėv</w:t>
            </w:r>
            <w:r>
              <w:rPr>
                <w:sz w:val="32"/>
                <w:szCs w:val="32"/>
              </w:rPr>
              <w:t>ystės kursai</w:t>
            </w:r>
          </w:p>
          <w:p w14:paraId="17E9B08B" w14:textId="77777777" w:rsidR="00DA738E" w:rsidRDefault="00DA738E" w:rsidP="00895609">
            <w:pPr>
              <w:shd w:val="clear" w:color="auto" w:fill="F8F8F8"/>
              <w:rPr>
                <w:rFonts w:ascii="Times New Roman" w:eastAsia="Times New Roman" w:hAnsi="Times New Roman" w:cs="Times New Roman"/>
                <w:b/>
              </w:rPr>
            </w:pPr>
          </w:p>
          <w:p w14:paraId="7458E445" w14:textId="3F0758E2" w:rsidR="00DA738E" w:rsidRDefault="00DA738E" w:rsidP="00895609">
            <w:pPr>
              <w:shd w:val="clear" w:color="auto" w:fill="F8F8F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GERBIAMI TĖVELIAI,</w:t>
            </w:r>
          </w:p>
          <w:p w14:paraId="113A1970" w14:textId="77777777" w:rsidR="00DA738E" w:rsidRDefault="00DA738E" w:rsidP="00895609">
            <w:pPr>
              <w:shd w:val="clear" w:color="auto" w:fill="F8F8F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  <w:p w14:paraId="7CEEA697" w14:textId="6526177E" w:rsidR="00DA738E" w:rsidRPr="00DA738E" w:rsidRDefault="00541936" w:rsidP="00895609">
            <w:pPr>
              <w:shd w:val="clear" w:color="auto" w:fill="F8F8F8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Vilniaus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pedagoginėje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psichologinėje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tarnyboje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organizuojama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tėvų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auginančių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vaikus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iki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5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metų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efektyvių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tėvystės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įgūdžių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tobulinimo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programa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Programa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tinkama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tėveliams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kurie</w:t>
            </w:r>
            <w:proofErr w:type="spellEnd"/>
            <w:r w:rsidR="00DA738E"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14:paraId="6A79E4F1" w14:textId="77777777" w:rsidR="00DA738E" w:rsidRPr="00DA738E" w:rsidRDefault="00DA738E" w:rsidP="00895609">
            <w:pPr>
              <w:shd w:val="clear" w:color="auto" w:fill="F8F8F8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norėtų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geriau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suprasti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savo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vaiko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elgesį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mintis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ar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jausmus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150D594" w14:textId="3EB3C04F" w:rsidR="00DA738E" w:rsidRPr="00DA738E" w:rsidRDefault="00DA738E" w:rsidP="00895609">
            <w:pPr>
              <w:shd w:val="clear" w:color="auto" w:fill="F8F8F8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 *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išmokti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motyvuoti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vaiką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siekti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jo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gabumus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atitinkančių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tikslų</w:t>
            </w:r>
            <w:proofErr w:type="spellEnd"/>
            <w:r w:rsidR="0054193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51E7B69" w14:textId="10E568E6" w:rsidR="00DA738E" w:rsidRPr="00DA738E" w:rsidRDefault="00DA738E" w:rsidP="00895609">
            <w:pPr>
              <w:shd w:val="clear" w:color="auto" w:fill="F8F8F8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Užsiėmimai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yra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organizuojami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vadovaujantis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pasaulyje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populiaria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tėvystės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įgūdžių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tobulinimo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programa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STEP</w:t>
            </w:r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</w:p>
          <w:p w14:paraId="2D715385" w14:textId="6C0D14B7" w:rsidR="00DA738E" w:rsidRPr="00DA738E" w:rsidRDefault="00DA738E" w:rsidP="00895609">
            <w:pPr>
              <w:shd w:val="clear" w:color="auto" w:fill="F8F8F8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STEP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programa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tai </w:t>
            </w: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susitikimai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kurie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vyks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vieną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kartą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per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savaitę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antradieniais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nuo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iki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0 val. </w:t>
            </w:r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Vilniaus PPT</w:t>
            </w: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patalpose</w:t>
            </w:r>
            <w:proofErr w:type="spellEnd"/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Vivulskio</w:t>
            </w:r>
            <w:proofErr w:type="spellEnd"/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g. 2A)</w:t>
            </w:r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Kiekvieno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susitikimo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trukmė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valandos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Pradžia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vasario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 d.</w:t>
            </w:r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Užsiėmimai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finansuojami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iš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419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tarnybos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lėšų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kainuos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tik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Tėvų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knyga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ir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nario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mokestis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iš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viso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25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eurai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14:paraId="6F9DF034" w14:textId="77777777" w:rsidR="00DA738E" w:rsidRPr="00DA738E" w:rsidRDefault="00DA738E" w:rsidP="00895609">
            <w:pPr>
              <w:shd w:val="clear" w:color="auto" w:fill="F8F8F8"/>
              <w:ind w:firstLine="8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  <w:p w14:paraId="61DBA76C" w14:textId="77777777" w:rsidR="00897FB4" w:rsidRDefault="00DA738E" w:rsidP="00895609">
            <w:pPr>
              <w:shd w:val="clear" w:color="auto" w:fill="F8F8F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A73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Registruotis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prašome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el. </w:t>
            </w:r>
            <w:proofErr w:type="spellStart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paštu</w:t>
            </w:r>
            <w:proofErr w:type="spellEnd"/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hyperlink r:id="rId10">
              <w:r w:rsidRPr="00DA738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psichologe.giedre@gmail.com</w:t>
              </w:r>
            </w:hyperlink>
            <w:r w:rsidRPr="00DA7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EDC586F" w14:textId="00009B6C" w:rsidR="00541936" w:rsidRPr="00541936" w:rsidRDefault="00895609" w:rsidP="00895609">
            <w:pPr>
              <w:shd w:val="clear" w:color="auto" w:fill="F8F8F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</w:t>
            </w:r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arašant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vaiko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(-ų) </w:t>
            </w:r>
            <w:proofErr w:type="spellStart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amžių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ir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savo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tel. </w:t>
            </w:r>
            <w:proofErr w:type="spellStart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numerį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Registracija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stabdoma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susirinkus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pirmiems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12 </w:t>
            </w:r>
            <w:proofErr w:type="spellStart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dalyvių</w:t>
            </w:r>
            <w:proofErr w:type="spellEnd"/>
            <w:r w:rsidR="00541936" w:rsidRPr="00541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14:paraId="69CC380D" w14:textId="77777777" w:rsidR="002A068F" w:rsidRDefault="002A068F" w:rsidP="00A95506">
      <w:pPr>
        <w:pStyle w:val="Betarp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0AB1E" w14:textId="77777777" w:rsidR="005B54BB" w:rsidRDefault="005B54BB" w:rsidP="0068245E">
      <w:pPr>
        <w:spacing w:after="0" w:line="240" w:lineRule="auto"/>
      </w:pPr>
      <w:r>
        <w:separator/>
      </w:r>
    </w:p>
  </w:endnote>
  <w:endnote w:type="continuationSeparator" w:id="0">
    <w:p w14:paraId="55FFE42D" w14:textId="77777777" w:rsidR="005B54BB" w:rsidRDefault="005B54B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331860" w14:textId="77777777" w:rsidR="009124DD" w:rsidRDefault="009124DD">
        <w:pPr>
          <w:pStyle w:val="Pora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235F2" w14:textId="77777777" w:rsidR="005B54BB" w:rsidRDefault="005B54BB" w:rsidP="0068245E">
      <w:pPr>
        <w:spacing w:after="0" w:line="240" w:lineRule="auto"/>
      </w:pPr>
      <w:r>
        <w:separator/>
      </w:r>
    </w:p>
  </w:footnote>
  <w:footnote w:type="continuationSeparator" w:id="0">
    <w:p w14:paraId="59F92F6C" w14:textId="77777777" w:rsidR="005B54BB" w:rsidRDefault="005B54B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84738" w14:textId="77777777" w:rsidR="002A068F" w:rsidRDefault="002A068F">
    <w:pPr>
      <w:pStyle w:val="Antrats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4176336" wp14:editId="7045E875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1C4F00" id="Gro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44F3B92E" wp14:editId="5513EA1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7BCE0E7" id="Fra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14E30" w14:textId="77777777" w:rsidR="009124DD" w:rsidRDefault="00897FB4">
    <w:pPr>
      <w:pStyle w:val="Antrats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8090A30" wp14:editId="0DD8C1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D14983B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F7EABE1" wp14:editId="4994BF30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F33E12" id="Gro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03387464">
    <w:abstractNumId w:val="11"/>
  </w:num>
  <w:num w:numId="2" w16cid:durableId="731780608">
    <w:abstractNumId w:val="12"/>
  </w:num>
  <w:num w:numId="3" w16cid:durableId="267396678">
    <w:abstractNumId w:val="10"/>
  </w:num>
  <w:num w:numId="4" w16cid:durableId="291328981">
    <w:abstractNumId w:val="9"/>
  </w:num>
  <w:num w:numId="5" w16cid:durableId="2034726657">
    <w:abstractNumId w:val="7"/>
  </w:num>
  <w:num w:numId="6" w16cid:durableId="619650190">
    <w:abstractNumId w:val="6"/>
  </w:num>
  <w:num w:numId="7" w16cid:durableId="1627078446">
    <w:abstractNumId w:val="5"/>
  </w:num>
  <w:num w:numId="8" w16cid:durableId="1771730765">
    <w:abstractNumId w:val="4"/>
  </w:num>
  <w:num w:numId="9" w16cid:durableId="1971203437">
    <w:abstractNumId w:val="8"/>
  </w:num>
  <w:num w:numId="10" w16cid:durableId="776097204">
    <w:abstractNumId w:val="3"/>
  </w:num>
  <w:num w:numId="11" w16cid:durableId="1533767372">
    <w:abstractNumId w:val="2"/>
  </w:num>
  <w:num w:numId="12" w16cid:durableId="221869694">
    <w:abstractNumId w:val="1"/>
  </w:num>
  <w:num w:numId="13" w16cid:durableId="1889219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38E"/>
    <w:rsid w:val="000E33EA"/>
    <w:rsid w:val="001570B2"/>
    <w:rsid w:val="001624C3"/>
    <w:rsid w:val="00220400"/>
    <w:rsid w:val="0025250E"/>
    <w:rsid w:val="002577EB"/>
    <w:rsid w:val="002733AA"/>
    <w:rsid w:val="002A068F"/>
    <w:rsid w:val="004611DB"/>
    <w:rsid w:val="00541936"/>
    <w:rsid w:val="005A47D4"/>
    <w:rsid w:val="005B54BB"/>
    <w:rsid w:val="005D2D39"/>
    <w:rsid w:val="0068245E"/>
    <w:rsid w:val="0069500E"/>
    <w:rsid w:val="00713F12"/>
    <w:rsid w:val="007A4EDB"/>
    <w:rsid w:val="00834305"/>
    <w:rsid w:val="00895609"/>
    <w:rsid w:val="00897FB4"/>
    <w:rsid w:val="009124DD"/>
    <w:rsid w:val="0094423C"/>
    <w:rsid w:val="00A95506"/>
    <w:rsid w:val="00A97492"/>
    <w:rsid w:val="00AB123B"/>
    <w:rsid w:val="00AC5DF2"/>
    <w:rsid w:val="00B168F9"/>
    <w:rsid w:val="00C67FD5"/>
    <w:rsid w:val="00C93A32"/>
    <w:rsid w:val="00CE754C"/>
    <w:rsid w:val="00CF207A"/>
    <w:rsid w:val="00D529A9"/>
    <w:rsid w:val="00DA738E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3FF1D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529A9"/>
  </w:style>
  <w:style w:type="paragraph" w:styleId="Antrat1">
    <w:name w:val="heading 1"/>
    <w:basedOn w:val="prastasis"/>
    <w:next w:val="prastasis"/>
    <w:link w:val="Antrat1Diagrama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CF207A"/>
    <w:rPr>
      <w:color w:val="595959" w:themeColor="text1" w:themeTint="A6"/>
    </w:rPr>
  </w:style>
  <w:style w:type="paragraph" w:styleId="Paantrat">
    <w:name w:val="Subtitle"/>
    <w:basedOn w:val="prastasis"/>
    <w:link w:val="PaantratDiagrama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PaantratDiagrama">
    <w:name w:val="Paantraštė Diagrama"/>
    <w:basedOn w:val="Numatytasispastraiposriftas"/>
    <w:link w:val="Paantrat"/>
    <w:uiPriority w:val="1"/>
    <w:rsid w:val="009124DD"/>
    <w:rPr>
      <w:caps/>
      <w:sz w:val="52"/>
    </w:rPr>
  </w:style>
  <w:style w:type="paragraph" w:styleId="Pavadinimas">
    <w:name w:val="Title"/>
    <w:basedOn w:val="prastasis"/>
    <w:link w:val="PavadinimasDiagrama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PavadinimasDiagrama">
    <w:name w:val="Pavadinimas Diagrama"/>
    <w:basedOn w:val="Numatytasispastraiposriftas"/>
    <w:link w:val="Pavadinimas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a">
    <w:name w:val="Date"/>
    <w:basedOn w:val="prastasis"/>
    <w:link w:val="DataDiagrama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aDiagrama">
    <w:name w:val="Data Diagrama"/>
    <w:basedOn w:val="Numatytasispastraiposriftas"/>
    <w:link w:val="Data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prastasis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prastasis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prastasis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Antrats">
    <w:name w:val="header"/>
    <w:basedOn w:val="prastasis"/>
    <w:link w:val="AntratsDiagrama"/>
    <w:uiPriority w:val="99"/>
    <w:unhideWhenUsed/>
    <w:rsid w:val="001570B2"/>
    <w:pPr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570B2"/>
  </w:style>
  <w:style w:type="paragraph" w:styleId="Porat">
    <w:name w:val="footer"/>
    <w:basedOn w:val="prastasis"/>
    <w:link w:val="PoratDiagrama"/>
    <w:uiPriority w:val="99"/>
    <w:unhideWhenUsed/>
    <w:rsid w:val="00E43EFE"/>
    <w:pPr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43EFE"/>
  </w:style>
  <w:style w:type="character" w:customStyle="1" w:styleId="Antrat1Diagrama">
    <w:name w:val="Antraštė 1 Diagrama"/>
    <w:basedOn w:val="Numatytasispastraiposriftas"/>
    <w:link w:val="Antrat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CF207A"/>
    <w:rPr>
      <w:i/>
      <w:iCs/>
      <w:color w:val="386065" w:themeColor="accent1" w:themeShade="80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CF207A"/>
    <w:pPr>
      <w:outlineLvl w:val="9"/>
    </w:pPr>
  </w:style>
  <w:style w:type="paragraph" w:styleId="Tekstoblokas">
    <w:name w:val="Block Text"/>
    <w:basedOn w:val="prastasis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ipersaitas">
    <w:name w:val="Hyperlink"/>
    <w:basedOn w:val="Numatytasispastraiposriftas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Lentelstinklelis">
    <w:name w:val="Table Grid"/>
    <w:basedOn w:val="prastojilente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tinkleliolentelviesi-1parykinimas">
    <w:name w:val="Grid Table 1 Light Accent 1"/>
    <w:basedOn w:val="prastojilente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tinkleliolentel2parykinimas">
    <w:name w:val="Grid Table 4 Accent 2"/>
    <w:basedOn w:val="prastojilente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Betarp">
    <w:name w:val="No Spacing"/>
    <w:uiPriority w:val="98"/>
    <w:qFormat/>
    <w:rsid w:val="00A95506"/>
    <w:pPr>
      <w:spacing w:after="0" w:line="240" w:lineRule="auto"/>
    </w:p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AB123B"/>
    <w:rPr>
      <w:sz w:val="22"/>
      <w:szCs w:val="16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AB123B"/>
    <w:rPr>
      <w:sz w:val="22"/>
      <w:szCs w:val="16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AB123B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AB123B"/>
    <w:rPr>
      <w:sz w:val="22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B123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B123B"/>
    <w:rPr>
      <w:b/>
      <w:bCs/>
      <w:sz w:val="22"/>
      <w:szCs w:val="20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AB123B"/>
    <w:rPr>
      <w:sz w:val="22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AB123B"/>
    <w:rPr>
      <w:sz w:val="22"/>
      <w:szCs w:val="20"/>
    </w:rPr>
  </w:style>
  <w:style w:type="character" w:styleId="HTMLkodas">
    <w:name w:val="HTML Code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laviatra">
    <w:name w:val="HTML Keyboard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AB123B"/>
    <w:rPr>
      <w:rFonts w:ascii="Consolas" w:hAnsi="Consolas"/>
      <w:sz w:val="22"/>
      <w:szCs w:val="20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komandostekstas">
    <w:name w:val="macro"/>
    <w:link w:val="MakrokomandostekstasDiagram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AB123B"/>
    <w:rPr>
      <w:rFonts w:ascii="Consolas" w:hAnsi="Consolas"/>
      <w:sz w:val="22"/>
      <w:szCs w:val="20"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psichologe.giedre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icholog&#279;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662</Words>
  <Characters>378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2025-01-15T12:51:00Z</dcterms:created>
  <dcterms:modified xsi:type="dcterms:W3CDTF">2025-01-15T12:53:00Z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